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F62" w:rsidRPr="002C3DF0" w:rsidRDefault="00F55F62" w:rsidP="002C3DF0">
      <w:pPr>
        <w:jc w:val="center"/>
        <w:rPr>
          <w:b/>
          <w:bCs/>
          <w:sz w:val="48"/>
          <w:szCs w:val="48"/>
        </w:rPr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9pt;margin-top:0;width:122.1pt;height:46.55pt;z-index:251658240;mso-wrap-style:none" stroked="f">
            <v:textbox style="mso-next-textbox:#_x0000_s1026;mso-fit-shape-to-text:t">
              <w:txbxContent>
                <w:p w:rsidR="00F55F62" w:rsidRDefault="00F55F62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04.25pt;height:26.25pt">
                        <v:imagedata r:id="rId4" o:title=""/>
                      </v:shape>
                    </w:pict>
                  </w:r>
                </w:p>
              </w:txbxContent>
            </v:textbox>
          </v:shape>
        </w:pict>
      </w:r>
      <w:r w:rsidRPr="00351943">
        <w:rPr>
          <w:b/>
          <w:bCs/>
          <w:sz w:val="48"/>
          <w:szCs w:val="48"/>
        </w:rPr>
        <w:t>BULLETIN DE PARTICIPATION</w:t>
      </w:r>
    </w:p>
    <w:p w:rsidR="00F55F62" w:rsidRPr="007B28EA" w:rsidRDefault="00F55F62" w:rsidP="002C3DF0">
      <w:pPr>
        <w:jc w:val="center"/>
        <w:rPr>
          <w:b/>
          <w:bCs/>
        </w:rPr>
      </w:pPr>
      <w:r w:rsidRPr="007B28EA">
        <w:rPr>
          <w:b/>
          <w:bCs/>
        </w:rPr>
        <w:t>3H Fun Kart du Mans au sein du t2r Compétition.</w:t>
      </w:r>
    </w:p>
    <w:p w:rsidR="00F55F62" w:rsidRDefault="00F55F62">
      <w:r>
        <w:rPr>
          <w:noProof/>
          <w:lang w:eastAsia="fr-FR"/>
        </w:rPr>
        <w:pict>
          <v:shape id="_x0000_s1027" type="#_x0000_t202" style="position:absolute;margin-left:0;margin-top:12.45pt;width:538.65pt;height:154.15pt;z-index:-251657216;mso-wrap-style:none" filled="f" stroked="f">
            <v:textbox style="mso-next-textbox:#_x0000_s1027;mso-fit-shape-to-text:t">
              <w:txbxContent>
                <w:p w:rsidR="00F55F62" w:rsidRDefault="00F55F62">
                  <w:r>
                    <w:pict>
                      <v:shape id="_x0000_i1028" type="#_x0000_t75" style="width:522.75pt;height:129.75pt">
                        <v:imagedata r:id="rId5" o:title="" blacklevel="14418f"/>
                      </v:shape>
                    </w:pict>
                  </w:r>
                </w:p>
              </w:txbxContent>
            </v:textbox>
          </v:shape>
        </w:pict>
      </w:r>
    </w:p>
    <w:p w:rsidR="00F55F62" w:rsidRDefault="00F55F62">
      <w:r>
        <w:t xml:space="preserve"> Nom : ____________________________________________________</w:t>
      </w:r>
    </w:p>
    <w:p w:rsidR="00F55F62" w:rsidRDefault="00F55F62">
      <w:r>
        <w:t>Prénom : _____________________________________________________     Age : ____________</w:t>
      </w:r>
    </w:p>
    <w:p w:rsidR="00F55F62" w:rsidRDefault="00F55F62">
      <w:r>
        <w:t>Téléphone : ____/____/____/____/____/</w:t>
      </w:r>
    </w:p>
    <w:p w:rsidR="00F55F62" w:rsidRDefault="00F55F62">
      <w:r>
        <w:t>Mail : _________________________________________________________</w:t>
      </w:r>
    </w:p>
    <w:p w:rsidR="00F55F62" w:rsidRDefault="00F55F62"/>
    <w:p w:rsidR="00F55F62" w:rsidRDefault="00F55F62">
      <w:r>
        <w:t>------------------------------------------------------------------------------------------------------------------------------------------------------------</w:t>
      </w:r>
    </w:p>
    <w:p w:rsidR="00F55F62" w:rsidRDefault="00F55F62">
      <w:r>
        <w:t>Bulletin à renvoyer accompagné d’un chèque de 10€</w:t>
      </w:r>
      <w:r w:rsidRPr="002C3DF0">
        <w:t xml:space="preserve"> </w:t>
      </w:r>
      <w:r>
        <w:t>à :</w:t>
      </w:r>
    </w:p>
    <w:p w:rsidR="00F55F62" w:rsidRDefault="00F55F62" w:rsidP="00A23F81">
      <w:r>
        <w:rPr>
          <w:noProof/>
          <w:lang w:eastAsia="fr-FR"/>
        </w:rPr>
        <w:pict>
          <v:shape id="_x0000_s1028" type="#_x0000_t202" style="position:absolute;margin-left:54pt;margin-top:33.9pt;width:437.7pt;height:215.35pt;z-index:-251656192;mso-wrap-style:none" filled="f" stroked="f">
            <v:textbox style="mso-next-textbox:#_x0000_s1028;mso-fit-shape-to-text:t">
              <w:txbxContent>
                <w:p w:rsidR="00F55F62" w:rsidRDefault="00F55F62">
                  <w:r>
                    <w:pict>
                      <v:shape id="_x0000_i1030" type="#_x0000_t75" style="width:420.75pt;height:195pt">
                        <v:imagedata r:id="rId6" o:title="" blacklevel="15729f"/>
                      </v:shape>
                    </w:pict>
                  </w:r>
                </w:p>
              </w:txbxContent>
            </v:textbox>
          </v:shape>
        </w:pict>
      </w:r>
      <w:r w:rsidRPr="0016344D">
        <w:rPr>
          <w:b/>
          <w:bCs/>
        </w:rPr>
        <w:t>T2r Compétition                                                                                                                                                                                                                    Ramirez Tony</w:t>
      </w:r>
      <w:r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                                          participation 3h Fun Kart</w:t>
      </w:r>
      <w:r w:rsidRPr="0016344D"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RD52- Lieu dit la pelouse     72370 Ardenay sur Mérize</w:t>
      </w:r>
      <w:r>
        <w:t>.</w:t>
      </w:r>
      <w:r w:rsidRPr="00A23F81">
        <w:t xml:space="preserve"> </w:t>
      </w:r>
    </w:p>
    <w:p w:rsidR="00F55F62" w:rsidRPr="00A23F81" w:rsidRDefault="00F55F62" w:rsidP="00A23F81">
      <w:pPr>
        <w:rPr>
          <w:b/>
          <w:bCs/>
        </w:rPr>
      </w:pPr>
      <w:r w:rsidRPr="009D6E9D">
        <w:rPr>
          <w:b/>
          <w:bCs/>
        </w:rPr>
        <w:t>Tirage au sort</w:t>
      </w:r>
      <w:r>
        <w:rPr>
          <w:b/>
          <w:bCs/>
        </w:rPr>
        <w:t>.</w:t>
      </w:r>
      <w:r w:rsidRPr="009D6E9D">
        <w:rPr>
          <w:b/>
          <w:bCs/>
        </w:rPr>
        <w:t xml:space="preserve">  </w:t>
      </w:r>
      <w:r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  <w:r>
        <w:t>Le tirage au sort sera effectué le 30 septembre.</w:t>
      </w:r>
    </w:p>
    <w:p w:rsidR="00F55F62" w:rsidRDefault="00F55F62" w:rsidP="00A23F81">
      <w:r w:rsidRPr="009D6E9D">
        <w:rPr>
          <w:b/>
          <w:bCs/>
        </w:rPr>
        <w:t>Annonce du résultat</w:t>
      </w:r>
      <w:r>
        <w:rPr>
          <w:b/>
          <w:bCs/>
        </w:rPr>
        <w:t xml:space="preserve">.                                                                                                                                                                                                  </w:t>
      </w:r>
      <w:r>
        <w:t xml:space="preserve">Le résultat du tirage sera annoncé sur notre site, sur la page Facebook, sur notre blog ainsi que par mail, le 30 septembre en soirée.                                                                                                                                                                                  </w:t>
      </w:r>
    </w:p>
    <w:p w:rsidR="00F55F62" w:rsidRDefault="00F55F62" w:rsidP="00A23F81">
      <w:r w:rsidRPr="006D41EF">
        <w:rPr>
          <w:b/>
          <w:bCs/>
        </w:rPr>
        <w:t xml:space="preserve">Date limite de participation.                                                                                                                                                                                    </w:t>
      </w:r>
      <w:r>
        <w:t>Le 25 septembre minuit. Cachet de la poste faisant fois.</w:t>
      </w:r>
    </w:p>
    <w:p w:rsidR="00F55F62" w:rsidRDefault="00F55F62" w:rsidP="00A23F81">
      <w:r>
        <w:t>*</w:t>
      </w:r>
      <w:r w:rsidRPr="00351943">
        <w:t xml:space="preserve"> </w:t>
      </w:r>
      <w:r>
        <w:t>Les réponses se trouvent sur notre site Internet et sur notre page Facebook.</w:t>
      </w:r>
      <w:r w:rsidRPr="00800530">
        <w:t xml:space="preserve"> </w:t>
      </w:r>
      <w:r>
        <w:t xml:space="preserve">                                                                             </w:t>
      </w:r>
    </w:p>
    <w:p w:rsidR="00F55F62" w:rsidRPr="002C3DF0" w:rsidRDefault="00F55F62">
      <w:pPr>
        <w:rPr>
          <w:sz w:val="18"/>
          <w:szCs w:val="18"/>
        </w:rPr>
      </w:pPr>
      <w:hyperlink r:id="rId7" w:history="1">
        <w:r w:rsidRPr="00351943">
          <w:rPr>
            <w:rStyle w:val="Hyperlink"/>
            <w:color w:val="auto"/>
            <w:sz w:val="18"/>
            <w:szCs w:val="18"/>
            <w:u w:val="none"/>
          </w:rPr>
          <w:t>http://t2r</w:t>
        </w:r>
      </w:hyperlink>
      <w:r w:rsidRPr="00351943">
        <w:rPr>
          <w:sz w:val="18"/>
          <w:szCs w:val="18"/>
        </w:rPr>
        <w:t xml:space="preserve"> competition.e-monsite.com/             </w:t>
      </w:r>
      <w:hyperlink r:id="rId8" w:history="1">
        <w:r w:rsidRPr="00351943">
          <w:rPr>
            <w:rStyle w:val="Hyperlink"/>
            <w:color w:val="auto"/>
            <w:sz w:val="18"/>
            <w:szCs w:val="18"/>
            <w:u w:val="none"/>
          </w:rPr>
          <w:t>http://tonybireli.sport24.com/</w:t>
        </w:r>
      </w:hyperlink>
      <w:r w:rsidRPr="00351943">
        <w:rPr>
          <w:sz w:val="18"/>
          <w:szCs w:val="18"/>
        </w:rPr>
        <w:t xml:space="preserve">         </w:t>
      </w:r>
      <w:hyperlink r:id="rId9" w:history="1">
        <w:r w:rsidRPr="00351943">
          <w:rPr>
            <w:rStyle w:val="Hyperlink"/>
            <w:color w:val="auto"/>
            <w:sz w:val="18"/>
            <w:szCs w:val="18"/>
            <w:u w:val="none"/>
          </w:rPr>
          <w:t>http://www.facebook.com/tony/ramirez.5851?ref=tn-tnmn</w:t>
        </w:r>
      </w:hyperlink>
    </w:p>
    <w:sectPr w:rsidR="00F55F62" w:rsidRPr="002C3DF0" w:rsidSect="007F3485">
      <w:pgSz w:w="11906" w:h="16838"/>
      <w:pgMar w:top="568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hyphenationZone w:val="425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35DE4"/>
    <w:rsid w:val="00041A2D"/>
    <w:rsid w:val="000576CB"/>
    <w:rsid w:val="000C6AB0"/>
    <w:rsid w:val="000D221E"/>
    <w:rsid w:val="000D2FB3"/>
    <w:rsid w:val="000D3370"/>
    <w:rsid w:val="001554A7"/>
    <w:rsid w:val="0016344D"/>
    <w:rsid w:val="001B687D"/>
    <w:rsid w:val="001E5C66"/>
    <w:rsid w:val="002805C5"/>
    <w:rsid w:val="002C3DF0"/>
    <w:rsid w:val="002E0714"/>
    <w:rsid w:val="002F2D61"/>
    <w:rsid w:val="003118F0"/>
    <w:rsid w:val="00335DE4"/>
    <w:rsid w:val="00351943"/>
    <w:rsid w:val="00364944"/>
    <w:rsid w:val="00414765"/>
    <w:rsid w:val="00422AE3"/>
    <w:rsid w:val="004379A5"/>
    <w:rsid w:val="004764AD"/>
    <w:rsid w:val="004E3E69"/>
    <w:rsid w:val="0058064A"/>
    <w:rsid w:val="00624946"/>
    <w:rsid w:val="00657424"/>
    <w:rsid w:val="006614F7"/>
    <w:rsid w:val="006D41EF"/>
    <w:rsid w:val="00717FA8"/>
    <w:rsid w:val="00741356"/>
    <w:rsid w:val="007B28EA"/>
    <w:rsid w:val="007F3485"/>
    <w:rsid w:val="00800530"/>
    <w:rsid w:val="008F094D"/>
    <w:rsid w:val="0090168D"/>
    <w:rsid w:val="009768CA"/>
    <w:rsid w:val="009D6E9D"/>
    <w:rsid w:val="00A23F81"/>
    <w:rsid w:val="00A34EE0"/>
    <w:rsid w:val="00A768DC"/>
    <w:rsid w:val="00AE089A"/>
    <w:rsid w:val="00B61073"/>
    <w:rsid w:val="00B825F0"/>
    <w:rsid w:val="00C261C6"/>
    <w:rsid w:val="00C7359F"/>
    <w:rsid w:val="00D06937"/>
    <w:rsid w:val="00D35B33"/>
    <w:rsid w:val="00D46FA8"/>
    <w:rsid w:val="00D736D2"/>
    <w:rsid w:val="00D80FA9"/>
    <w:rsid w:val="00DC2D0E"/>
    <w:rsid w:val="00EC34EB"/>
    <w:rsid w:val="00F55F62"/>
    <w:rsid w:val="00F60DBC"/>
    <w:rsid w:val="00FB52E9"/>
    <w:rsid w:val="00FC1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6D2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422AE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onybireli.sport24.com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t2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facebook.com/tony/ramirez.5851?ref=tn-tnm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</Pages>
  <Words>433</Words>
  <Characters>2383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BULLETIN DE PARTICIPATION</dc:title>
  <dc:subject/>
  <dc:creator>ramirez</dc:creator>
  <cp:keywords/>
  <dc:description/>
  <cp:lastModifiedBy>RAMIREZ</cp:lastModifiedBy>
  <cp:revision>3</cp:revision>
  <dcterms:created xsi:type="dcterms:W3CDTF">2013-04-04T14:30:00Z</dcterms:created>
  <dcterms:modified xsi:type="dcterms:W3CDTF">2013-04-17T05:56:00Z</dcterms:modified>
</cp:coreProperties>
</file>